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2574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Śląska, dnia 15.04.2024 r.</w:t>
      </w:r>
    </w:p>
    <w:p w:rsidR="009D2574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9D2574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MOSiR.2600.39.2024</w:t>
      </w:r>
    </w:p>
    <w:p w:rsidR="009D2574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L.dz.       1451/2024</w:t>
      </w: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9D2574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9D2574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2024 dla Miejskiego Ośrodek Sportu i Rekreacji w Rudzie Śląskiej dla zamówienia publicznego o wartości, bez podatku od towarów i usług mniejszej niż kwota 130 000 złotych netto.</w:t>
      </w: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 xml:space="preserve">Dz. U. z 2023, poz. 1605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>. zm.)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 roboczej dla ratowników wodnych dla MOSiR Ruda Śląska na rok 2024.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od 22 kwietnia 2024 roku do 30 grudnia 2024 roku.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związku z prowadzonym postępowaniem o udzielenie zamówienia publicznego zwracam się z prośbą o przedstawienie oferty cenowej na: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2024 dla Miejskiego Ośrodek Sportu i Rekreacji w Rudzie Śląskiej."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opisie przedmiotu zamówienia.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roboczej dla ratowników wodnych dla MOSiR w Rudzie Śląskiej, następujących produktów wg poniższego wykazu: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dla ratowników wodnych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1. T-shirt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– 20 </w:t>
      </w:r>
      <w:proofErr w:type="spellStart"/>
      <w:r>
        <w:rPr>
          <w:rFonts w:ascii="Trebuchet MS" w:hAnsi="Trebuchet MS"/>
          <w:sz w:val="20"/>
          <w:szCs w:val="20"/>
        </w:rPr>
        <w:t>szt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Spodenki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- 10 szt.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oświadczenie Wykonawcy ubiegającego się o udzielenie zamówienia dotyczące przesłanek wykluczenia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z art. 7 ust. 1 ustawy o szczególnych rozwiązaniach w zakresie przeciwdziałania wspieraniu agresji na </w:t>
      </w:r>
      <w:r>
        <w:rPr>
          <w:rFonts w:ascii="Trebuchet MS" w:eastAsia="Trebuchet MS" w:hAnsi="Trebuchet MS" w:cs="Trebuchet MS"/>
          <w:sz w:val="20"/>
          <w:szCs w:val="20"/>
        </w:rPr>
        <w:br/>
        <w:t>Ukrainę oraz służących ochronie bezpieczeństwa narodowego, według załącznika nr 3,</w:t>
      </w:r>
    </w:p>
    <w:p w:rsidR="009D2574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5) aktualny odpis z właściwego rejestru lub z centralnej ewidencji i informacji o działalności gospodarczej, w przypadku: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 roboczej dla ratowników wodnych na rok 2024 dla Miejskiego Ośrodka Sportu i Rekreacji w Rudzie Śląskiej".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>w terminie do dnia 17.04.2024 r. do godz. 12.00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Kryteria wyboru ofert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br/>
      </w:r>
      <w:r>
        <w:rPr>
          <w:rFonts w:ascii="Trebuchet MS" w:eastAsia="Trebuchet MS" w:hAnsi="Trebuchet MS" w:cs="Trebuchet MS"/>
          <w:sz w:val="20"/>
          <w:szCs w:val="20"/>
        </w:rPr>
        <w:t>w niniejszym zapytaniu wraz z załącznikami. W przypadku, gdy oferta nie spełni choćby jednego warunku, określonego niniejszym zapytaniem zostanie przez Zamawiającego odrzucona.</w:t>
      </w:r>
    </w:p>
    <w:p w:rsidR="009D2574" w:rsidRDefault="009D2574">
      <w:pPr>
        <w:pStyle w:val="Standarduser"/>
        <w:spacing w:line="276" w:lineRule="auto"/>
        <w:jc w:val="both"/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Wykonawców: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1.1.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1.3. Zamawiający zastrzega sobie możliwość negocjacji z wybranymi Wykonawcami, którzy złożyli oferty, </w:t>
      </w:r>
      <w:r>
        <w:br/>
      </w:r>
      <w:r>
        <w:rPr>
          <w:rFonts w:ascii="Trebuchet MS" w:hAnsi="Trebuchet MS" w:cs="Trebuchet MS"/>
          <w:sz w:val="20"/>
          <w:szCs w:val="20"/>
        </w:rPr>
        <w:t>w zakresie szczegółów wykonania zamówienia oraz wysokości ceny w zakresie jej zmniejszenia.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3. Zamawiający nie dopuszcza składania ofert częściowych ani wariantowych.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Zamawiający zastrzega sobie możliwość wykonania zamówienia do wysokości posiadanych środków finansowych.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Zamawiający zastrzega sobie prawo unieważnienia postępowania w szczególności, jeżeli: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nie wpłynie żadna oferta,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8" w:history="1">
        <w:r>
          <w:rPr>
            <w:rFonts w:ascii="Trebuchet MS" w:hAnsi="Trebuchet MS" w:cs="Trebuchet MS"/>
            <w:color w:val="0000FF"/>
            <w:sz w:val="20"/>
            <w:szCs w:val="20"/>
            <w:u w:val="single"/>
          </w:rPr>
          <w:t>www.mosir.rsl.pl</w:t>
        </w:r>
      </w:hyperlink>
      <w:r>
        <w:rPr>
          <w:rFonts w:ascii="Trebuchet MS" w:hAnsi="Trebuchet MS" w:cs="Trebuchet MS"/>
          <w:sz w:val="20"/>
          <w:szCs w:val="20"/>
        </w:rPr>
        <w:t xml:space="preserve"> zakładce BIP, informację o wyborze najkorzystniejszej oferty, podając nazwę (firmę) imię i nazwisko, siedzibę, adres Wykonawcy, którego ofertę wybrano oraz cenę brutto.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spacing w:line="276" w:lineRule="auto"/>
        <w:jc w:val="both"/>
      </w:pPr>
      <w:hyperlink r:id="rId9" w:history="1"/>
    </w:p>
    <w:p w:rsidR="009D2574" w:rsidRDefault="00000000">
      <w:pPr>
        <w:pStyle w:val="Standard"/>
        <w:spacing w:line="276" w:lineRule="auto"/>
        <w:jc w:val="both"/>
      </w:pPr>
      <w:hyperlink r:id="rId10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</w:pPr>
      <w:hyperlink r:id="rId11" w:history="1"/>
    </w:p>
    <w:p w:rsidR="009D2574" w:rsidRDefault="00000000">
      <w:pPr>
        <w:pStyle w:val="Standard"/>
        <w:jc w:val="both"/>
      </w:pPr>
      <w:hyperlink r:id="rId12" w:history="1">
        <w:r>
          <w:rPr>
            <w:rFonts w:ascii="Trebuchet MS" w:hAnsi="Trebuchet MS"/>
            <w:sz w:val="20"/>
            <w:szCs w:val="20"/>
          </w:rPr>
          <w:t>Załączniki:</w:t>
        </w:r>
      </w:hyperlink>
    </w:p>
    <w:p w:rsidR="009D2574" w:rsidRDefault="00000000">
      <w:pPr>
        <w:pStyle w:val="Standard"/>
        <w:jc w:val="both"/>
      </w:pPr>
      <w:hyperlink r:id="rId13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</w:p>
    <w:p w:rsidR="009D2574" w:rsidRDefault="00000000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Nr 2 – formularz ofertowy</w:t>
        </w:r>
      </w:hyperlink>
    </w:p>
    <w:p w:rsidR="009D2574" w:rsidRDefault="00000000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</w:p>
    <w:p w:rsidR="009D2574" w:rsidRDefault="00000000">
      <w:pPr>
        <w:pStyle w:val="Standard"/>
        <w:jc w:val="both"/>
      </w:pPr>
      <w:hyperlink r:id="rId16" w:history="1">
        <w:r>
          <w:rPr>
            <w:rFonts w:ascii="Trebuchet MS" w:hAnsi="Trebuchet MS"/>
            <w:sz w:val="20"/>
            <w:szCs w:val="20"/>
          </w:rPr>
          <w:t>Nr 4 - wzór umowy</w:t>
        </w:r>
      </w:hyperlink>
    </w:p>
    <w:p w:rsidR="009D2574" w:rsidRDefault="00000000">
      <w:pPr>
        <w:pStyle w:val="Standard"/>
        <w:jc w:val="both"/>
      </w:pPr>
      <w:hyperlink r:id="rId17" w:history="1">
        <w:r>
          <w:rPr>
            <w:rFonts w:ascii="Trebuchet MS" w:hAnsi="Trebuchet MS"/>
            <w:sz w:val="20"/>
            <w:szCs w:val="20"/>
          </w:rPr>
          <w:t>Nr 5 – klauzula RODO</w:t>
        </w:r>
      </w:hyperlink>
    </w:p>
    <w:sectPr w:rsidR="009D2574">
      <w:footerReference w:type="default" r:id="rId18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1A6E" w:rsidRDefault="00311A6E">
      <w:r>
        <w:separator/>
      </w:r>
    </w:p>
  </w:endnote>
  <w:endnote w:type="continuationSeparator" w:id="0">
    <w:p w:rsidR="00311A6E" w:rsidRDefault="0031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1A6E" w:rsidRDefault="00311A6E">
      <w:r>
        <w:rPr>
          <w:color w:val="000000"/>
        </w:rPr>
        <w:separator/>
      </w:r>
    </w:p>
  </w:footnote>
  <w:footnote w:type="continuationSeparator" w:id="0">
    <w:p w:rsidR="00311A6E" w:rsidRDefault="00311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8416D"/>
    <w:multiLevelType w:val="multilevel"/>
    <w:tmpl w:val="474EF8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1508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2574"/>
    <w:rsid w:val="00311A6E"/>
    <w:rsid w:val="009D2574"/>
    <w:rsid w:val="00D7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817E0-FFEF-4C29-880A-AEEB4D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http://www.mosir.rsl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Relationship Id="rId14" Type="http://schemas.openxmlformats.org/officeDocument/2006/relationships/hyperlink" Target="http://www.mosir.rsl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1693</Words>
  <Characters>10159</Characters>
  <Application>Microsoft Office Word</Application>
  <DocSecurity>0</DocSecurity>
  <Lines>84</Lines>
  <Paragraphs>23</Paragraphs>
  <ScaleCrop>false</ScaleCrop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2024-04-15T08:36:00Z</cp:lastPrinted>
  <dcterms:created xsi:type="dcterms:W3CDTF">2024-04-15T11:45:00Z</dcterms:created>
  <dcterms:modified xsi:type="dcterms:W3CDTF">2024-04-15T11:45:00Z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